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5B7CF" w14:textId="77777777" w:rsidR="00A324A9" w:rsidRDefault="00A324A9" w:rsidP="001579E4">
      <w:pPr>
        <w:pStyle w:val="Nagwek"/>
        <w:spacing w:before="0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>Formularz zgłoszenia noclegu w ramach Programu  „Zanocuj w lesie”</w:t>
      </w:r>
    </w:p>
    <w:p w14:paraId="0FA1901E" w14:textId="49697529" w:rsidR="00A324A9" w:rsidRPr="008233FE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 xml:space="preserve"> </w:t>
      </w:r>
    </w:p>
    <w:p w14:paraId="442298A1" w14:textId="0DD9E7EE" w:rsidR="00A324A9" w:rsidRPr="00A661A2" w:rsidRDefault="00A324A9" w:rsidP="00A324A9">
      <w:pPr>
        <w:pStyle w:val="Nagwek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A661A2">
        <w:rPr>
          <w:rFonts w:ascii="Times New Roman" w:hAnsi="Times New Roman"/>
          <w:color w:val="auto"/>
          <w:sz w:val="32"/>
          <w:szCs w:val="32"/>
        </w:rPr>
        <w:t xml:space="preserve">Nadleśnictwo </w:t>
      </w:r>
      <w:r w:rsidR="001579E4">
        <w:rPr>
          <w:rFonts w:ascii="Times New Roman" w:hAnsi="Times New Roman"/>
          <w:color w:val="auto"/>
          <w:sz w:val="32"/>
          <w:szCs w:val="32"/>
        </w:rPr>
        <w:t>Oborniki</w:t>
      </w:r>
      <w:r w:rsidRPr="00A661A2">
        <w:rPr>
          <w:rFonts w:ascii="Times New Roman" w:hAnsi="Times New Roman"/>
          <w:color w:val="auto"/>
          <w:sz w:val="32"/>
          <w:szCs w:val="32"/>
        </w:rPr>
        <w:t xml:space="preserve"> </w:t>
      </w:r>
    </w:p>
    <w:p w14:paraId="1DB6FA00" w14:textId="2F28ABA4" w:rsidR="00A324A9" w:rsidRDefault="00A324A9" w:rsidP="00A324A9">
      <w:pPr>
        <w:spacing w:before="0"/>
        <w:jc w:val="center"/>
        <w:rPr>
          <w:rFonts w:ascii="Times New Roman" w:hAnsi="Times New Roman"/>
          <w:b/>
          <w:sz w:val="32"/>
          <w:szCs w:val="32"/>
        </w:rPr>
      </w:pPr>
      <w:r w:rsidRPr="00A324A9">
        <w:rPr>
          <w:rFonts w:ascii="Times New Roman" w:hAnsi="Times New Roman"/>
          <w:b/>
          <w:sz w:val="32"/>
          <w:szCs w:val="32"/>
        </w:rPr>
        <w:t xml:space="preserve">Nazwa obszaru: </w:t>
      </w:r>
      <w:r w:rsidR="001579E4">
        <w:rPr>
          <w:rFonts w:ascii="Times New Roman" w:hAnsi="Times New Roman"/>
          <w:b/>
          <w:sz w:val="32"/>
          <w:szCs w:val="32"/>
        </w:rPr>
        <w:t>Puszcza Notecka</w:t>
      </w:r>
    </w:p>
    <w:p w14:paraId="28C14218" w14:textId="77777777" w:rsidR="00A324A9" w:rsidRPr="00A324A9" w:rsidRDefault="00A324A9" w:rsidP="00A324A9">
      <w:pPr>
        <w:jc w:val="center"/>
        <w:rPr>
          <w:rFonts w:ascii="Times New Roman" w:hAnsi="Times New Roman" w:cs="Times New Roman"/>
          <w:b/>
          <w:u w:val="single"/>
        </w:rPr>
      </w:pPr>
    </w:p>
    <w:p w14:paraId="42D43D30" w14:textId="19130560" w:rsidR="000172E5" w:rsidRPr="002713CB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osobowe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20600018" w14:textId="09C1E2A2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Imię i Nazwisko: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94B9709" w14:textId="43ACA2B9" w:rsidR="0015558C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="00E1627C">
        <w:rPr>
          <w:rFonts w:ascii="Times New Roman" w:hAnsi="Times New Roman" w:cs="Times New Roman"/>
          <w:sz w:val="16"/>
          <w:szCs w:val="16"/>
        </w:rPr>
        <w:t>i</w:t>
      </w:r>
      <w:r w:rsidR="0015558C" w:rsidRPr="002713CB">
        <w:rPr>
          <w:rFonts w:ascii="Times New Roman" w:hAnsi="Times New Roman" w:cs="Times New Roman"/>
          <w:sz w:val="16"/>
          <w:szCs w:val="16"/>
        </w:rPr>
        <w:t xml:space="preserve">mię i </w:t>
      </w:r>
      <w:r w:rsidR="00E1627C">
        <w:rPr>
          <w:rFonts w:ascii="Times New Roman" w:hAnsi="Times New Roman" w:cs="Times New Roman"/>
          <w:sz w:val="16"/>
          <w:szCs w:val="16"/>
        </w:rPr>
        <w:t>n</w:t>
      </w:r>
      <w:r w:rsidR="0015558C" w:rsidRPr="002713CB">
        <w:rPr>
          <w:rFonts w:ascii="Times New Roman" w:hAnsi="Times New Roman" w:cs="Times New Roman"/>
          <w:sz w:val="16"/>
          <w:szCs w:val="16"/>
        </w:rPr>
        <w:t>azwisko osoby zgłaszającej nocleg</w:t>
      </w:r>
      <w:r>
        <w:rPr>
          <w:rFonts w:ascii="Times New Roman" w:hAnsi="Times New Roman" w:cs="Times New Roman"/>
          <w:sz w:val="16"/>
          <w:szCs w:val="16"/>
        </w:rPr>
        <w:t>i)</w:t>
      </w:r>
    </w:p>
    <w:p w14:paraId="4F5120B1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695AC611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A404679" w14:textId="6E202183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Telefon kontaktowy: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6940836D" w14:textId="5DD10139" w:rsidR="0015558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k</w:t>
      </w:r>
      <w:r w:rsidR="0015558C" w:rsidRPr="002713CB">
        <w:rPr>
          <w:rFonts w:ascii="Times New Roman" w:hAnsi="Times New Roman" w:cs="Times New Roman"/>
          <w:sz w:val="16"/>
          <w:szCs w:val="16"/>
        </w:rPr>
        <w:t>ontakt telefoniczny do osoby zgłaszającej noclegi</w:t>
      </w:r>
      <w:r>
        <w:rPr>
          <w:rFonts w:ascii="Times New Roman" w:hAnsi="Times New Roman" w:cs="Times New Roman"/>
          <w:sz w:val="16"/>
          <w:szCs w:val="16"/>
        </w:rPr>
        <w:t xml:space="preserve"> – najlepiej telefon komórkowy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5A6D62A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16D75E8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8182E44" w14:textId="61B2956D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E-mail kontaktowy: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……………………………………………..…………………………….</w:t>
      </w:r>
    </w:p>
    <w:p w14:paraId="40BC02AF" w14:textId="15BF7A91" w:rsidR="0015558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 w:rsidR="0015558C" w:rsidRPr="002713CB">
        <w:rPr>
          <w:rFonts w:ascii="Times New Roman" w:hAnsi="Times New Roman" w:cs="Times New Roman"/>
          <w:sz w:val="16"/>
          <w:szCs w:val="16"/>
        </w:rPr>
        <w:t>e-mail do osoby zgłaszającej noclegi - na ten adres zostanie wysłana wiadomość dot. zezwolenia na nocleg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77286D38" w14:textId="1B8D5C1A" w:rsidR="0015558C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dotyczące noclegów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0244A342" w14:textId="77777777" w:rsidR="00E1627C" w:rsidRPr="00E1627C" w:rsidRDefault="00E1627C" w:rsidP="006052BF">
      <w:pPr>
        <w:rPr>
          <w:rFonts w:ascii="Times New Roman" w:hAnsi="Times New Roman" w:cs="Times New Roman"/>
          <w:b/>
          <w:sz w:val="2"/>
          <w:szCs w:val="2"/>
          <w:u w:val="single"/>
        </w:rPr>
      </w:pPr>
    </w:p>
    <w:p w14:paraId="55708B2F" w14:textId="026824AC" w:rsidR="0015558C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noclegów</w:t>
      </w:r>
      <w:r w:rsidR="002713CB">
        <w:rPr>
          <w:rFonts w:ascii="Times New Roman" w:hAnsi="Times New Roman" w:cs="Times New Roman"/>
          <w:sz w:val="24"/>
          <w:szCs w:val="24"/>
        </w:rPr>
        <w:t>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……………………………dni </w:t>
      </w:r>
    </w:p>
    <w:p w14:paraId="374B7962" w14:textId="3F77B6D0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>(podajemy ilość w dniach)</w:t>
      </w:r>
    </w:p>
    <w:p w14:paraId="1E37C49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C7C9AE2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E929507" w14:textId="1571DE20" w:rsidR="002713CB" w:rsidRDefault="002713CB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</w:t>
      </w:r>
      <w:r w:rsidRPr="002713CB">
        <w:rPr>
          <w:rFonts w:ascii="Times New Roman" w:hAnsi="Times New Roman" w:cs="Times New Roman"/>
          <w:sz w:val="24"/>
          <w:szCs w:val="24"/>
        </w:rPr>
        <w:t xml:space="preserve"> noclegów</w:t>
      </w:r>
      <w:r>
        <w:rPr>
          <w:rFonts w:ascii="Times New Roman" w:hAnsi="Times New Roman" w:cs="Times New Roman"/>
          <w:sz w:val="24"/>
          <w:szCs w:val="24"/>
        </w:rPr>
        <w:t>:</w:t>
      </w:r>
      <w:r w:rsidR="00E57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od……………………………  do……………………………………..</w:t>
      </w:r>
    </w:p>
    <w:p w14:paraId="02F19BA2" w14:textId="6E754BC5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zakres </w:t>
      </w:r>
      <w:r w:rsidRPr="002713CB">
        <w:rPr>
          <w:rFonts w:ascii="Times New Roman" w:hAnsi="Times New Roman" w:cs="Times New Roman"/>
          <w:sz w:val="16"/>
          <w:szCs w:val="16"/>
        </w:rPr>
        <w:t>dat</w:t>
      </w:r>
      <w:r w:rsidR="00E1627C">
        <w:rPr>
          <w:rFonts w:ascii="Times New Roman" w:hAnsi="Times New Roman" w:cs="Times New Roman"/>
          <w:sz w:val="16"/>
          <w:szCs w:val="16"/>
        </w:rPr>
        <w:t xml:space="preserve"> od dzień</w:t>
      </w:r>
      <w:r w:rsidR="00DC2C6B">
        <w:rPr>
          <w:rFonts w:ascii="Times New Roman" w:hAnsi="Times New Roman" w:cs="Times New Roman"/>
          <w:sz w:val="16"/>
          <w:szCs w:val="16"/>
        </w:rPr>
        <w:t xml:space="preserve">, </w:t>
      </w:r>
      <w:r w:rsidRPr="002713CB">
        <w:rPr>
          <w:rFonts w:ascii="Times New Roman" w:hAnsi="Times New Roman" w:cs="Times New Roman"/>
          <w:sz w:val="16"/>
          <w:szCs w:val="16"/>
        </w:rPr>
        <w:t>m</w:t>
      </w:r>
      <w:r w:rsidR="00E1627C">
        <w:rPr>
          <w:rFonts w:ascii="Times New Roman" w:hAnsi="Times New Roman" w:cs="Times New Roman"/>
          <w:sz w:val="16"/>
          <w:szCs w:val="16"/>
        </w:rPr>
        <w:t>iesiąc</w:t>
      </w:r>
      <w:r w:rsidR="00DC2C6B">
        <w:rPr>
          <w:rFonts w:ascii="Times New Roman" w:hAnsi="Times New Roman" w:cs="Times New Roman"/>
          <w:sz w:val="16"/>
          <w:szCs w:val="16"/>
        </w:rPr>
        <w:t xml:space="preserve">, </w:t>
      </w:r>
      <w:r w:rsidRPr="002713CB">
        <w:rPr>
          <w:rFonts w:ascii="Times New Roman" w:hAnsi="Times New Roman" w:cs="Times New Roman"/>
          <w:sz w:val="16"/>
          <w:szCs w:val="16"/>
        </w:rPr>
        <w:t>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r w:rsidRPr="002713CB">
        <w:rPr>
          <w:rFonts w:ascii="Times New Roman" w:hAnsi="Times New Roman" w:cs="Times New Roman"/>
          <w:sz w:val="16"/>
          <w:szCs w:val="16"/>
        </w:rPr>
        <w:t xml:space="preserve"> do </w:t>
      </w:r>
      <w:r w:rsidR="00E1627C">
        <w:rPr>
          <w:rFonts w:ascii="Times New Roman" w:hAnsi="Times New Roman" w:cs="Times New Roman"/>
          <w:sz w:val="16"/>
          <w:szCs w:val="16"/>
        </w:rPr>
        <w:t>dzień</w:t>
      </w:r>
      <w:r w:rsidR="00DC2C6B">
        <w:rPr>
          <w:rFonts w:ascii="Times New Roman" w:hAnsi="Times New Roman" w:cs="Times New Roman"/>
          <w:sz w:val="16"/>
          <w:szCs w:val="16"/>
        </w:rPr>
        <w:t xml:space="preserve">, </w:t>
      </w:r>
      <w:r w:rsidR="00E1627C" w:rsidRPr="002713CB">
        <w:rPr>
          <w:rFonts w:ascii="Times New Roman" w:hAnsi="Times New Roman" w:cs="Times New Roman"/>
          <w:sz w:val="16"/>
          <w:szCs w:val="16"/>
        </w:rPr>
        <w:t>m</w:t>
      </w:r>
      <w:r w:rsidR="00E1627C">
        <w:rPr>
          <w:rFonts w:ascii="Times New Roman" w:hAnsi="Times New Roman" w:cs="Times New Roman"/>
          <w:sz w:val="16"/>
          <w:szCs w:val="16"/>
        </w:rPr>
        <w:t>iesiąc</w:t>
      </w:r>
      <w:r w:rsidR="00DC2C6B">
        <w:rPr>
          <w:rFonts w:ascii="Times New Roman" w:hAnsi="Times New Roman" w:cs="Times New Roman"/>
          <w:sz w:val="16"/>
          <w:szCs w:val="16"/>
        </w:rPr>
        <w:t xml:space="preserve">, </w:t>
      </w:r>
      <w:r w:rsidR="00E1627C" w:rsidRPr="002713CB">
        <w:rPr>
          <w:rFonts w:ascii="Times New Roman" w:hAnsi="Times New Roman" w:cs="Times New Roman"/>
          <w:sz w:val="16"/>
          <w:szCs w:val="16"/>
        </w:rPr>
        <w:t>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r w:rsidRPr="002713CB">
        <w:rPr>
          <w:rFonts w:ascii="Times New Roman" w:hAnsi="Times New Roman" w:cs="Times New Roman"/>
          <w:sz w:val="16"/>
          <w:szCs w:val="16"/>
        </w:rPr>
        <w:t>)</w:t>
      </w:r>
    </w:p>
    <w:p w14:paraId="54B8944E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609E3C6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2EEB9B" w14:textId="684F3F25" w:rsidR="009F0A4F" w:rsidRDefault="009F0A4F" w:rsidP="009F0A4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</w:t>
      </w:r>
      <w:r w:rsidRPr="009F0A4F">
        <w:rPr>
          <w:rFonts w:ascii="Times New Roman" w:hAnsi="Times New Roman" w:cs="Times New Roman"/>
          <w:sz w:val="24"/>
          <w:szCs w:val="24"/>
        </w:rPr>
        <w:t xml:space="preserve"> 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F0A4F">
        <w:rPr>
          <w:rFonts w:ascii="Times New Roman" w:hAnsi="Times New Roman" w:cs="Times New Roman"/>
          <w:sz w:val="24"/>
          <w:szCs w:val="24"/>
        </w:rPr>
        <w:t xml:space="preserve"> biwakowania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…………………………………………………………………...</w:t>
      </w:r>
    </w:p>
    <w:p w14:paraId="655538B3" w14:textId="29715053" w:rsid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 (numer oddział</w:t>
      </w:r>
      <w:r>
        <w:rPr>
          <w:rFonts w:ascii="Times New Roman" w:hAnsi="Times New Roman" w:cs="Times New Roman"/>
          <w:sz w:val="16"/>
          <w:szCs w:val="16"/>
        </w:rPr>
        <w:t>u</w:t>
      </w:r>
      <w:r w:rsidRPr="009F0A4F">
        <w:rPr>
          <w:rFonts w:ascii="Times New Roman" w:hAnsi="Times New Roman" w:cs="Times New Roman"/>
          <w:sz w:val="16"/>
          <w:szCs w:val="16"/>
        </w:rPr>
        <w:t xml:space="preserve"> zgodnie z mapą obszaru objętego Programem „Zanocuj w lesie”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9F0A4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440165" w14:textId="2EC4074C" w:rsidR="00E1627C" w:rsidRP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Załącznik nr </w:t>
      </w:r>
      <w:r w:rsidR="000741BC">
        <w:rPr>
          <w:rFonts w:ascii="Times New Roman" w:hAnsi="Times New Roman" w:cs="Times New Roman"/>
          <w:sz w:val="16"/>
          <w:szCs w:val="16"/>
        </w:rPr>
        <w:t>1</w:t>
      </w:r>
      <w:r w:rsidRPr="009F0A4F">
        <w:rPr>
          <w:rFonts w:ascii="Times New Roman" w:hAnsi="Times New Roman" w:cs="Times New Roman"/>
          <w:sz w:val="16"/>
          <w:szCs w:val="16"/>
        </w:rPr>
        <w:t xml:space="preserve"> do </w:t>
      </w:r>
      <w:r w:rsidR="0076425E">
        <w:rPr>
          <w:rFonts w:ascii="Times New Roman" w:hAnsi="Times New Roman" w:cs="Times New Roman"/>
          <w:sz w:val="16"/>
          <w:szCs w:val="16"/>
        </w:rPr>
        <w:t xml:space="preserve">Decyzji nr </w:t>
      </w:r>
      <w:r w:rsidR="000741BC">
        <w:rPr>
          <w:rFonts w:ascii="Times New Roman" w:hAnsi="Times New Roman" w:cs="Times New Roman"/>
          <w:sz w:val="16"/>
          <w:szCs w:val="16"/>
        </w:rPr>
        <w:t>5</w:t>
      </w:r>
      <w:r w:rsidRPr="009F0A4F">
        <w:rPr>
          <w:rFonts w:ascii="Times New Roman" w:hAnsi="Times New Roman" w:cs="Times New Roman"/>
          <w:sz w:val="16"/>
          <w:szCs w:val="16"/>
        </w:rPr>
        <w:t>/2021 Nadleśnic</w:t>
      </w:r>
      <w:r w:rsidR="0076425E">
        <w:rPr>
          <w:rFonts w:ascii="Times New Roman" w:hAnsi="Times New Roman" w:cs="Times New Roman"/>
          <w:sz w:val="16"/>
          <w:szCs w:val="16"/>
        </w:rPr>
        <w:t xml:space="preserve">zego Nadleśnictwa </w:t>
      </w:r>
      <w:r w:rsidR="000741BC">
        <w:rPr>
          <w:rFonts w:ascii="Times New Roman" w:hAnsi="Times New Roman" w:cs="Times New Roman"/>
          <w:sz w:val="16"/>
          <w:szCs w:val="16"/>
        </w:rPr>
        <w:t>Oborniki</w:t>
      </w:r>
      <w:r w:rsidR="0076425E">
        <w:rPr>
          <w:rFonts w:ascii="Times New Roman" w:hAnsi="Times New Roman" w:cs="Times New Roman"/>
          <w:sz w:val="16"/>
          <w:szCs w:val="16"/>
        </w:rPr>
        <w:t xml:space="preserve"> z dnia </w:t>
      </w:r>
      <w:r w:rsidR="000741BC">
        <w:rPr>
          <w:rFonts w:ascii="Times New Roman" w:hAnsi="Times New Roman" w:cs="Times New Roman"/>
          <w:sz w:val="16"/>
          <w:szCs w:val="16"/>
        </w:rPr>
        <w:t>01</w:t>
      </w:r>
      <w:r w:rsidRPr="009F0A4F">
        <w:rPr>
          <w:rFonts w:ascii="Times New Roman" w:hAnsi="Times New Roman" w:cs="Times New Roman"/>
          <w:sz w:val="16"/>
          <w:szCs w:val="16"/>
        </w:rPr>
        <w:t>.04.2021 r.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473F6B4" w14:textId="77777777" w:rsidR="009F0A4F" w:rsidRPr="009F0A4F" w:rsidRDefault="009F0A4F" w:rsidP="006052BF">
      <w:pPr>
        <w:rPr>
          <w:rFonts w:ascii="Times New Roman" w:hAnsi="Times New Roman" w:cs="Times New Roman"/>
          <w:sz w:val="4"/>
          <w:szCs w:val="4"/>
        </w:rPr>
      </w:pPr>
    </w:p>
    <w:p w14:paraId="7C12C54F" w14:textId="705397FF" w:rsidR="0015558C" w:rsidRPr="002713CB" w:rsidRDefault="0015558C" w:rsidP="006052BF">
      <w:pPr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osób</w:t>
      </w:r>
      <w:r w:rsidR="00E1627C">
        <w:rPr>
          <w:rFonts w:ascii="Times New Roman" w:hAnsi="Times New Roman" w:cs="Times New Roman"/>
          <w:sz w:val="24"/>
          <w:szCs w:val="24"/>
        </w:rPr>
        <w:t xml:space="preserve">: ………………………osób </w:t>
      </w:r>
    </w:p>
    <w:p w14:paraId="7E0F6528" w14:textId="1948DE85" w:rsidR="0015558C" w:rsidRPr="002713CB" w:rsidRDefault="0015558C" w:rsidP="006052BF">
      <w:pPr>
        <w:rPr>
          <w:rFonts w:ascii="Times New Roman" w:hAnsi="Times New Roman" w:cs="Times New Roman"/>
          <w:b/>
          <w:bCs/>
          <w:u w:val="single"/>
        </w:rPr>
      </w:pPr>
      <w:r w:rsidRPr="002713CB">
        <w:rPr>
          <w:rFonts w:ascii="Times New Roman" w:hAnsi="Times New Roman" w:cs="Times New Roman"/>
          <w:b/>
          <w:bCs/>
          <w:u w:val="single"/>
        </w:rPr>
        <w:t>Oświadczenia</w:t>
      </w:r>
      <w:r w:rsidR="00E1627C">
        <w:rPr>
          <w:rFonts w:ascii="Times New Roman" w:hAnsi="Times New Roman" w:cs="Times New Roman"/>
          <w:b/>
          <w:bCs/>
          <w:u w:val="single"/>
        </w:rPr>
        <w:t xml:space="preserve"> **</w:t>
      </w:r>
    </w:p>
    <w:p w14:paraId="05303499" w14:textId="431A529C" w:rsidR="0015558C" w:rsidRPr="002713CB" w:rsidRDefault="00943221" w:rsidP="006052BF">
      <w:pPr>
        <w:spacing w:before="0" w:after="0"/>
      </w:pPr>
      <w:sdt>
        <w:sdtPr>
          <w:id w:val="1324932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6214">
            <w:rPr>
              <w:rFonts w:ascii="MS Gothic" w:eastAsia="MS Gothic" w:hAnsi="MS Gothic" w:hint="eastAsia"/>
            </w:rPr>
            <w:t>☐</w:t>
          </w:r>
        </w:sdtContent>
      </w:sdt>
      <w:r w:rsidR="00246214" w:rsidRPr="002713CB">
        <w:rPr>
          <w:rFonts w:ascii="Times New Roman" w:hAnsi="Times New Roman" w:cs="Times New Roman"/>
          <w:sz w:val="16"/>
          <w:szCs w:val="16"/>
        </w:rPr>
        <w:t xml:space="preserve"> </w:t>
      </w:r>
      <w:r w:rsidR="0015558C" w:rsidRPr="002713CB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="0015558C" w:rsidRPr="002713CB">
        <w:rPr>
          <w:rFonts w:ascii="Times New Roman" w:hAnsi="Times New Roman" w:cs="Times New Roman"/>
          <w:sz w:val="16"/>
          <w:szCs w:val="16"/>
        </w:rPr>
        <w:t xml:space="preserve"> że </w:t>
      </w:r>
      <w:r w:rsidR="00F718AB" w:rsidRPr="00F718AB">
        <w:rPr>
          <w:rFonts w:ascii="Times New Roman" w:hAnsi="Times New Roman" w:cs="Times New Roman"/>
          <w:sz w:val="16"/>
          <w:szCs w:val="16"/>
        </w:rPr>
        <w:t>zapoznałem/</w:t>
      </w:r>
      <w:proofErr w:type="spellStart"/>
      <w:r w:rsidR="00F718AB" w:rsidRPr="00F718AB">
        <w:rPr>
          <w:rFonts w:ascii="Times New Roman" w:hAnsi="Times New Roman" w:cs="Times New Roman"/>
          <w:sz w:val="16"/>
          <w:szCs w:val="16"/>
        </w:rPr>
        <w:t>am</w:t>
      </w:r>
      <w:proofErr w:type="spellEnd"/>
      <w:r w:rsidR="00F718AB" w:rsidRPr="00F718AB">
        <w:rPr>
          <w:rFonts w:ascii="Times New Roman" w:hAnsi="Times New Roman" w:cs="Times New Roman"/>
          <w:sz w:val="16"/>
          <w:szCs w:val="16"/>
        </w:rPr>
        <w:t xml:space="preserve"> się oraz </w:t>
      </w:r>
      <w:r w:rsidR="00F718AB">
        <w:rPr>
          <w:rFonts w:ascii="Times New Roman" w:hAnsi="Times New Roman" w:cs="Times New Roman"/>
          <w:sz w:val="16"/>
          <w:szCs w:val="16"/>
        </w:rPr>
        <w:t xml:space="preserve">pozostałe osoby z </w:t>
      </w:r>
      <w:r w:rsidR="0015558C" w:rsidRPr="002713CB">
        <w:rPr>
          <w:rFonts w:ascii="Times New Roman" w:hAnsi="Times New Roman" w:cs="Times New Roman"/>
          <w:sz w:val="16"/>
          <w:szCs w:val="16"/>
        </w:rPr>
        <w:t>regulaminem obowiązującym na obszarze objętym programem „Zanocuj w lesie”</w:t>
      </w:r>
      <w:r w:rsidR="006052BF">
        <w:rPr>
          <w:rFonts w:ascii="Times New Roman" w:hAnsi="Times New Roman" w:cs="Times New Roman"/>
          <w:sz w:val="16"/>
          <w:szCs w:val="16"/>
        </w:rPr>
        <w:t>.</w:t>
      </w:r>
    </w:p>
    <w:p w14:paraId="59A235BC" w14:textId="77777777" w:rsidR="00A661A2" w:rsidRPr="00631330" w:rsidRDefault="00A661A2" w:rsidP="006052BF">
      <w:pPr>
        <w:spacing w:before="0" w:after="0" w:line="240" w:lineRule="auto"/>
        <w:jc w:val="both"/>
        <w:rPr>
          <w:rFonts w:ascii="MS Gothic" w:eastAsia="MS Gothic" w:hAnsi="MS Gothic"/>
          <w:sz w:val="16"/>
          <w:szCs w:val="16"/>
        </w:rPr>
      </w:pPr>
    </w:p>
    <w:p w14:paraId="38F0DC17" w14:textId="5A174CB0" w:rsidR="00E1627C" w:rsidRPr="00854C42" w:rsidRDefault="00943221" w:rsidP="00E1627C">
      <w:pPr>
        <w:spacing w:before="0" w:after="0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sdt>
        <w:sdtPr>
          <w:id w:val="-1272548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6214">
            <w:rPr>
              <w:rFonts w:ascii="MS Gothic" w:eastAsia="MS Gothic" w:hAnsi="MS Gothic" w:hint="eastAsia"/>
            </w:rPr>
            <w:t>☐</w:t>
          </w:r>
        </w:sdtContent>
      </w:sdt>
      <w:r w:rsidR="00246214" w:rsidRPr="00854C42">
        <w:rPr>
          <w:rFonts w:ascii="Times New Roman" w:hAnsi="Times New Roman" w:cs="Times New Roman"/>
          <w:sz w:val="16"/>
          <w:szCs w:val="16"/>
        </w:rPr>
        <w:t xml:space="preserve"> </w:t>
      </w:r>
      <w:r w:rsidR="00854C42" w:rsidRPr="00854C42">
        <w:rPr>
          <w:rFonts w:ascii="Times New Roman" w:hAnsi="Times New Roman" w:cs="Times New Roman"/>
          <w:sz w:val="16"/>
          <w:szCs w:val="16"/>
        </w:rPr>
        <w:t>Jak</w:t>
      </w:r>
      <w:r w:rsidR="00246214">
        <w:rPr>
          <w:rFonts w:ascii="Times New Roman" w:hAnsi="Times New Roman" w:cs="Times New Roman"/>
          <w:sz w:val="16"/>
          <w:szCs w:val="16"/>
        </w:rPr>
        <w:t>o</w:t>
      </w:r>
      <w:r w:rsidR="00854C42" w:rsidRPr="00854C42">
        <w:rPr>
          <w:rFonts w:ascii="Times New Roman" w:hAnsi="Times New Roman" w:cs="Times New Roman"/>
          <w:sz w:val="16"/>
          <w:szCs w:val="16"/>
        </w:rPr>
        <w:t xml:space="preserve"> osoba zgłaszająca nocleg, wyrażam zgodę na przetwarzanie danych osobowych zawartych w formularzu rezerwacyjnym, w celach związanych z realizacją programu „Zanocuj w Lesie”.</w:t>
      </w:r>
    </w:p>
    <w:p w14:paraId="3264B625" w14:textId="77777777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36F369" w14:textId="77777777" w:rsidR="009F0A4F" w:rsidRDefault="009F0A4F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4B9DC44" w14:textId="158B2D39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…………………………….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…….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……………………………..</w:t>
      </w:r>
    </w:p>
    <w:p w14:paraId="060770E4" w14:textId="598D1C80" w:rsidR="00E1627C" w:rsidRDefault="00407558" w:rsidP="00407558">
      <w:pPr>
        <w:spacing w:before="0" w:after="0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 xml:space="preserve">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Miejscowość,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Czytelny podpis</w:t>
      </w:r>
    </w:p>
    <w:p w14:paraId="6D7B8BCF" w14:textId="53A8481A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* - wypełniamy czytelnie</w:t>
      </w:r>
    </w:p>
    <w:p w14:paraId="23F77469" w14:textId="50014414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- należy zaznaczyć </w:t>
      </w:r>
    </w:p>
    <w:p w14:paraId="5B9D896F" w14:textId="45AE3CD1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4860016E" w14:textId="2623BB32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43D125A9" w14:textId="499E9C96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4E9F850" w14:textId="7EE7FC63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4CA4E50" w14:textId="002B1FB8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16C825B" w14:textId="0AD18C7E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4077ECB" w14:textId="4E98068C" w:rsidR="00246214" w:rsidRDefault="00246214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9498D02" w14:textId="1A39068C" w:rsidR="00246214" w:rsidRPr="00BE7FA1" w:rsidRDefault="00246214" w:rsidP="00BE7FA1">
      <w:pPr>
        <w:spacing w:before="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lastRenderedPageBreak/>
        <w:t>KLAUZULA INFORMACYJNA</w:t>
      </w:r>
    </w:p>
    <w:p w14:paraId="18BCED46" w14:textId="22E75AB1" w:rsidR="00246214" w:rsidRPr="00BE7FA1" w:rsidRDefault="00246214" w:rsidP="00BE7FA1">
      <w:pPr>
        <w:spacing w:before="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</w:pPr>
    </w:p>
    <w:p w14:paraId="208EFDFD" w14:textId="28B2838A" w:rsidR="00246214" w:rsidRPr="00BE7FA1" w:rsidRDefault="00246214" w:rsidP="00BE7FA1">
      <w:pPr>
        <w:spacing w:before="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</w:pPr>
    </w:p>
    <w:p w14:paraId="636D1A8D" w14:textId="77777777" w:rsidR="00246214" w:rsidRPr="00BE7FA1" w:rsidRDefault="00246214" w:rsidP="00BE7FA1">
      <w:pPr>
        <w:spacing w:before="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</w:pPr>
    </w:p>
    <w:p w14:paraId="66AECA77" w14:textId="22469832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>Administratorem Pani/Pana danych osobowych jest Nadleśnictwo Oborniki</w:t>
      </w: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z siedzibą przy ul. Gajowa 1, Dąbrówka Leśna, 64-600 Oborniki. Z Administratorem można skontaktować się listownie na adres wskazany powyżej lub na adres e-mail: </w:t>
      </w:r>
      <w:hyperlink r:id="rId10" w:history="1">
        <w:r w:rsidRPr="00BE7FA1">
          <w:rPr>
            <w:rStyle w:val="Hipercze"/>
            <w:rFonts w:ascii="Times New Roman" w:eastAsia="Times New Roman" w:hAnsi="Times New Roman" w:cs="Times New Roman"/>
            <w:sz w:val="22"/>
            <w:szCs w:val="22"/>
            <w:lang w:eastAsia="pl-PL"/>
          </w:rPr>
          <w:t>oborniki@poznan.lasy.gov.pl</w:t>
        </w:r>
      </w:hyperlink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, telefonicznie: 61 2971302</w:t>
      </w:r>
    </w:p>
    <w:p w14:paraId="5A9A2E5D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W sprawach związanych z Pani/Pana danymi, proszę kontaktować się z </w:t>
      </w:r>
      <w:r w:rsidRPr="00BE7FA1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>Inspektorem Ochrony Danych</w:t>
      </w: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, na adres e-mail: </w:t>
      </w:r>
      <w:hyperlink r:id="rId11" w:tgtFrame="_blank" w:history="1">
        <w:r w:rsidRPr="00BE7FA1">
          <w:rPr>
            <w:rFonts w:ascii="Times New Roman" w:eastAsia="Times New Roman" w:hAnsi="Times New Roman" w:cs="Times New Roman"/>
            <w:color w:val="0563C1"/>
            <w:sz w:val="22"/>
            <w:szCs w:val="22"/>
            <w:lang w:eastAsia="pl-PL"/>
          </w:rPr>
          <w:t>iod@comp-net.pl</w:t>
        </w:r>
      </w:hyperlink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 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67F19EA4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Pani/Pana dane osobowe, są zbierane w ramach Programu „Zanocuj w lesie”, na podstawie Państwa zgody.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3B5FF942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>Podstawą prawną przetwarzania danych osobowych</w:t>
      </w: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przez Nadleśnictwo, jest art. 6 ust. 1 lit. a RODO*. Zgoda jest dobrowolna i może zostać w każdej chwili cofnięta poprzez złożenie oświadczenia u administratora danych, wycofanie zgody nie wpływa na zgodność przetwarzania, którego dokonano przed jej cofnięciem.</w:t>
      </w:r>
    </w:p>
    <w:p w14:paraId="6BEA203B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Pani/Pana dane osobowe mogą zostać ujawnione, innym jednostkom lasów państwowych, naszym podwykonawcom (podmioty przetwarzające) oraz odbiorcom danych wynikających z przepisów prawa.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0FE36DAC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>Pani/Pana dane osobowe będą przechowywane</w:t>
      </w: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przez okresy wynikające z przepisów prawa lub do czasu wycofania przez Państwa zgody. 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22F32B3D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Pana/Pani dane osobowe nie będą przekazywane do państwa trzeciego/organizacji międzynarodowej.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65CE8F23" w14:textId="77777777" w:rsidR="00246214" w:rsidRPr="00BE7FA1" w:rsidRDefault="00246214" w:rsidP="00BE7FA1">
      <w:pPr>
        <w:spacing w:before="0" w:after="0" w:line="360" w:lineRule="auto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>Zgodnie z RODO, przysługuje Pani/Panu prawo do: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40561299" w14:textId="77777777" w:rsidR="00246214" w:rsidRPr="00BE7FA1" w:rsidRDefault="00246214" w:rsidP="00BE7FA1">
      <w:pPr>
        <w:numPr>
          <w:ilvl w:val="0"/>
          <w:numId w:val="23"/>
        </w:numPr>
        <w:spacing w:before="0" w:after="0" w:line="360" w:lineRule="auto"/>
        <w:ind w:left="780" w:firstLine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prawo dostępu do swoich danych oraz otrzymania ich kopii;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41144C1A" w14:textId="77777777" w:rsidR="00246214" w:rsidRPr="00BE7FA1" w:rsidRDefault="00246214" w:rsidP="00BE7FA1">
      <w:pPr>
        <w:numPr>
          <w:ilvl w:val="0"/>
          <w:numId w:val="23"/>
        </w:numPr>
        <w:spacing w:before="0" w:after="0" w:line="360" w:lineRule="auto"/>
        <w:ind w:left="780" w:firstLine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prawo do żądania usunięcia swoich danych;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42B85717" w14:textId="77777777" w:rsidR="00246214" w:rsidRPr="00BE7FA1" w:rsidRDefault="00246214" w:rsidP="00BE7FA1">
      <w:pPr>
        <w:numPr>
          <w:ilvl w:val="0"/>
          <w:numId w:val="23"/>
        </w:numPr>
        <w:spacing w:before="0" w:after="0" w:line="360" w:lineRule="auto"/>
        <w:ind w:left="780" w:firstLine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prawo do złożenia sprzeciwu;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34F1D86F" w14:textId="77777777" w:rsidR="00246214" w:rsidRPr="00BE7FA1" w:rsidRDefault="00246214" w:rsidP="00BE7FA1">
      <w:pPr>
        <w:numPr>
          <w:ilvl w:val="0"/>
          <w:numId w:val="24"/>
        </w:numPr>
        <w:spacing w:before="0" w:after="0" w:line="360" w:lineRule="auto"/>
        <w:ind w:left="780" w:firstLine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prawo do sprostowania (poprawiania) swoich danych; 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3D08F450" w14:textId="77777777" w:rsidR="00246214" w:rsidRPr="00BE7FA1" w:rsidRDefault="00246214" w:rsidP="00BE7FA1">
      <w:pPr>
        <w:numPr>
          <w:ilvl w:val="0"/>
          <w:numId w:val="24"/>
        </w:numPr>
        <w:spacing w:before="0" w:after="0" w:line="360" w:lineRule="auto"/>
        <w:ind w:left="780" w:firstLine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prawo do wniesienia skargi do organu nadzorczego;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1B9180AC" w14:textId="77777777" w:rsidR="00246214" w:rsidRPr="00BE7FA1" w:rsidRDefault="00246214" w:rsidP="00BE7FA1">
      <w:pPr>
        <w:numPr>
          <w:ilvl w:val="0"/>
          <w:numId w:val="24"/>
        </w:numPr>
        <w:spacing w:before="0" w:after="0" w:line="360" w:lineRule="auto"/>
        <w:ind w:left="780" w:firstLine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prawo do ograniczenia przetwarzania danych.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380217A2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Podanie danych ma charakter dobrowolny, lecz niezbędny do realizacji celu. 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435170D3" w14:textId="77777777" w:rsidR="00246214" w:rsidRPr="00BE7FA1" w:rsidRDefault="00246214" w:rsidP="00BE7FA1">
      <w:pPr>
        <w:spacing w:before="0" w:after="0" w:line="360" w:lineRule="auto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Times New Roman" w:hAnsi="Times New Roman" w:cs="Times New Roman"/>
          <w:sz w:val="22"/>
          <w:szCs w:val="22"/>
          <w:lang w:eastAsia="pl-PL"/>
        </w:rPr>
        <w:t>Nie podejmujemy decyzji w sposób zautomatyzowany.</w:t>
      </w: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266239BA" w14:textId="77777777" w:rsidR="00246214" w:rsidRPr="00BE7FA1" w:rsidRDefault="00246214" w:rsidP="00BE7FA1">
      <w:pPr>
        <w:spacing w:before="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BE7FA1">
        <w:rPr>
          <w:rFonts w:ascii="Times New Roman" w:eastAsia="Calibri" w:hAnsi="Times New Roman" w:cs="Times New Roman"/>
          <w:sz w:val="22"/>
          <w:szCs w:val="22"/>
          <w:lang w:eastAsia="pl-PL"/>
        </w:rPr>
        <w:t> </w:t>
      </w:r>
    </w:p>
    <w:p w14:paraId="214D5DB4" w14:textId="77777777" w:rsidR="00246214" w:rsidRPr="00BE7FA1" w:rsidRDefault="00246214" w:rsidP="00BE7FA1">
      <w:pPr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E7FA1">
        <w:rPr>
          <w:rFonts w:ascii="Times New Roman" w:eastAsia="Calibri" w:hAnsi="Times New Roman" w:cs="Times New Roman"/>
          <w:sz w:val="22"/>
          <w:szCs w:val="22"/>
        </w:rPr>
        <w:t>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 </w:t>
      </w:r>
    </w:p>
    <w:p w14:paraId="393FFBE1" w14:textId="77777777" w:rsidR="00246214" w:rsidRPr="00BE7FA1" w:rsidRDefault="00246214" w:rsidP="00BE7FA1">
      <w:pPr>
        <w:spacing w:before="0" w:after="0" w:line="360" w:lineRule="auto"/>
        <w:rPr>
          <w:rFonts w:ascii="Times New Roman" w:hAnsi="Times New Roman" w:cs="Times New Roman"/>
          <w:sz w:val="16"/>
          <w:szCs w:val="16"/>
        </w:rPr>
      </w:pPr>
    </w:p>
    <w:sectPr w:rsidR="00246214" w:rsidRPr="00BE7FA1" w:rsidSect="006052BF">
      <w:footerReference w:type="default" r:id="rId12"/>
      <w:pgSz w:w="11906" w:h="16838" w:code="9"/>
      <w:pgMar w:top="1134" w:right="851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9031E" w14:textId="77777777" w:rsidR="00943221" w:rsidRDefault="00943221" w:rsidP="000172E5">
      <w:pPr>
        <w:spacing w:after="0" w:line="240" w:lineRule="auto"/>
      </w:pPr>
      <w:r>
        <w:separator/>
      </w:r>
    </w:p>
  </w:endnote>
  <w:endnote w:type="continuationSeparator" w:id="0">
    <w:p w14:paraId="7CADFD22" w14:textId="77777777" w:rsidR="00943221" w:rsidRDefault="0094322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C1F252-B6B8-4EA9-AB5A-54E300993CD1}"/>
    <w:embedBold r:id="rId2" w:fontKey="{61A1D168-6770-4FF9-BF8F-DCBECE75725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14BCB63-CA93-4B9C-B47E-492B93B2C6FB}"/>
    <w:embedBold r:id="rId4" w:fontKey="{500CDF31-B6EF-4C0E-8142-92FCC8035391}"/>
    <w:embedItalic r:id="rId5" w:fontKey="{6C71C6FF-BD42-4FC5-86EA-550ED6BDAED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C92D65E-127F-4F0E-8939-A00CC54C40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094E36A-6381-4BE0-975E-8E4B0E0E4A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6FF50A3-5908-4331-8D95-EDB8ADDDB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F00AD" w14:textId="77777777" w:rsidR="00943221" w:rsidRDefault="00943221" w:rsidP="000172E5">
      <w:pPr>
        <w:spacing w:after="0" w:line="240" w:lineRule="auto"/>
      </w:pPr>
      <w:r>
        <w:separator/>
      </w:r>
    </w:p>
  </w:footnote>
  <w:footnote w:type="continuationSeparator" w:id="0">
    <w:p w14:paraId="272E5BBB" w14:textId="77777777" w:rsidR="00943221" w:rsidRDefault="00943221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742E2D"/>
    <w:multiLevelType w:val="multilevel"/>
    <w:tmpl w:val="6E4E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2C4167A"/>
    <w:multiLevelType w:val="multilevel"/>
    <w:tmpl w:val="1AB4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21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41BC"/>
    <w:rsid w:val="00076F0F"/>
    <w:rsid w:val="00084253"/>
    <w:rsid w:val="000B2CBC"/>
    <w:rsid w:val="000D1F49"/>
    <w:rsid w:val="0015558C"/>
    <w:rsid w:val="001579E4"/>
    <w:rsid w:val="001727CA"/>
    <w:rsid w:val="001800AB"/>
    <w:rsid w:val="001B1E7D"/>
    <w:rsid w:val="00246214"/>
    <w:rsid w:val="002713CB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8308E"/>
    <w:rsid w:val="003C3EF4"/>
    <w:rsid w:val="003E6FB2"/>
    <w:rsid w:val="003F0847"/>
    <w:rsid w:val="0040090B"/>
    <w:rsid w:val="00407558"/>
    <w:rsid w:val="00423BF2"/>
    <w:rsid w:val="00454F2C"/>
    <w:rsid w:val="0046302A"/>
    <w:rsid w:val="00487D2D"/>
    <w:rsid w:val="004957C0"/>
    <w:rsid w:val="004A033B"/>
    <w:rsid w:val="004D5D62"/>
    <w:rsid w:val="004F74C1"/>
    <w:rsid w:val="00502E9C"/>
    <w:rsid w:val="005112D0"/>
    <w:rsid w:val="005131D6"/>
    <w:rsid w:val="00561D42"/>
    <w:rsid w:val="00577E06"/>
    <w:rsid w:val="00583334"/>
    <w:rsid w:val="005A3BF7"/>
    <w:rsid w:val="005B4211"/>
    <w:rsid w:val="005F2035"/>
    <w:rsid w:val="005F7990"/>
    <w:rsid w:val="006052BF"/>
    <w:rsid w:val="006145D8"/>
    <w:rsid w:val="00631330"/>
    <w:rsid w:val="00637200"/>
    <w:rsid w:val="0063739C"/>
    <w:rsid w:val="006865CF"/>
    <w:rsid w:val="006F12DF"/>
    <w:rsid w:val="007147D7"/>
    <w:rsid w:val="0076425E"/>
    <w:rsid w:val="00770F25"/>
    <w:rsid w:val="007A35A8"/>
    <w:rsid w:val="007A5FB5"/>
    <w:rsid w:val="007B0A85"/>
    <w:rsid w:val="007C6A52"/>
    <w:rsid w:val="0082043E"/>
    <w:rsid w:val="008233FE"/>
    <w:rsid w:val="00846B76"/>
    <w:rsid w:val="00854C42"/>
    <w:rsid w:val="0086797B"/>
    <w:rsid w:val="00892527"/>
    <w:rsid w:val="008D50F5"/>
    <w:rsid w:val="008D7504"/>
    <w:rsid w:val="008E203A"/>
    <w:rsid w:val="008E3141"/>
    <w:rsid w:val="0091229C"/>
    <w:rsid w:val="00940E73"/>
    <w:rsid w:val="00943221"/>
    <w:rsid w:val="009512C6"/>
    <w:rsid w:val="00964E8F"/>
    <w:rsid w:val="0098597D"/>
    <w:rsid w:val="009D1026"/>
    <w:rsid w:val="009F0A4F"/>
    <w:rsid w:val="009F619A"/>
    <w:rsid w:val="009F6DDE"/>
    <w:rsid w:val="00A06C9B"/>
    <w:rsid w:val="00A30344"/>
    <w:rsid w:val="00A324A9"/>
    <w:rsid w:val="00A370A8"/>
    <w:rsid w:val="00A661A2"/>
    <w:rsid w:val="00A85EA0"/>
    <w:rsid w:val="00A91781"/>
    <w:rsid w:val="00A95E69"/>
    <w:rsid w:val="00AC3992"/>
    <w:rsid w:val="00AC4A73"/>
    <w:rsid w:val="00B337A2"/>
    <w:rsid w:val="00BD4753"/>
    <w:rsid w:val="00BD5CB1"/>
    <w:rsid w:val="00BE62EE"/>
    <w:rsid w:val="00BE7FA1"/>
    <w:rsid w:val="00C003BA"/>
    <w:rsid w:val="00C17785"/>
    <w:rsid w:val="00C179E3"/>
    <w:rsid w:val="00C4602F"/>
    <w:rsid w:val="00C46878"/>
    <w:rsid w:val="00C6231D"/>
    <w:rsid w:val="00C749C7"/>
    <w:rsid w:val="00CB4A51"/>
    <w:rsid w:val="00CD13D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2C6B"/>
    <w:rsid w:val="00DC71EC"/>
    <w:rsid w:val="00E1627C"/>
    <w:rsid w:val="00E47687"/>
    <w:rsid w:val="00E574F7"/>
    <w:rsid w:val="00E61C09"/>
    <w:rsid w:val="00EB3B58"/>
    <w:rsid w:val="00EC7359"/>
    <w:rsid w:val="00EC799F"/>
    <w:rsid w:val="00EE3054"/>
    <w:rsid w:val="00F00606"/>
    <w:rsid w:val="00F01256"/>
    <w:rsid w:val="00F341CC"/>
    <w:rsid w:val="00F718AB"/>
    <w:rsid w:val="00F71B2C"/>
    <w:rsid w:val="00F767B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od@comp-net.pl" TargetMode="External"/><Relationship Id="rId5" Type="http://schemas.openxmlformats.org/officeDocument/2006/relationships/styles" Target="styles.xml"/><Relationship Id="rId10" Type="http://schemas.openxmlformats.org/officeDocument/2006/relationships/hyperlink" Target="mailto:oborniki@pozna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461AA4-444B-4695-9F29-B9C3D6D8EA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533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2021-04-27T15:44:00Z</dcterms:created>
  <dcterms:modified xsi:type="dcterms:W3CDTF">2021-04-30T14:58:00Z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Status">
    <vt:lpwstr>Not started</vt:lpwstr>
  </property>
  <property fmtid="{D5CDD505-2E9C-101B-9397-08002B2CF9AE}" pid="4" name="MediaServiceKeyPoints">
    <vt:lpwstr/>
  </property>
</Properties>
</file>